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681824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681824" w:rsidRDefault="006E1DDB">
            <w:pPr>
              <w:pStyle w:val="Days"/>
            </w:pPr>
            <w:bookmarkStart w:id="0" w:name="_GoBack"/>
            <w:bookmarkEnd w:id="0"/>
            <w:r>
              <w:t>Sunday</w:t>
            </w:r>
          </w:p>
        </w:tc>
        <w:tc>
          <w:tcPr>
            <w:tcW w:w="1539" w:type="dxa"/>
            <w:vAlign w:val="center"/>
          </w:tcPr>
          <w:p w:rsidR="00681824" w:rsidRDefault="006E1DDB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681824" w:rsidRDefault="006E1DDB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681824" w:rsidRDefault="006E1DDB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681824" w:rsidRDefault="006E1DDB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681824" w:rsidRDefault="006E1DDB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681824" w:rsidRDefault="006E1DDB">
            <w:pPr>
              <w:pStyle w:val="Days"/>
            </w:pPr>
            <w:r>
              <w:t>Saturday</w:t>
            </w:r>
          </w:p>
        </w:tc>
      </w:tr>
    </w:tbl>
    <w:p w:rsidR="00681824" w:rsidRDefault="006E1DDB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4033AA" id="Calendar Grid Art-Table Headers" o:spid="_x0000_s1026" alt="Title: Background graphics for calendar heading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">
                  <v:imagedata r:id="rId8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681824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681824" w:rsidRDefault="00681824"/>
        </w:tc>
        <w:tc>
          <w:tcPr>
            <w:tcW w:w="345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17651">
              <w:instrText>Sunday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separate"/>
            </w:r>
            <w:r w:rsidR="00617651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17651">
              <w:instrText>Sunday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617651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 w:rsidR="00617651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17651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617651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17651"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617651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 w:rsidR="00617651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17651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617651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17651"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617651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 w:rsidR="00617651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17651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617651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17651">
              <w:instrText>Sunday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617651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 w:rsidR="00617651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17651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617651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17651">
              <w:instrText>Sunday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 w:rsidR="00617651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 w:rsidR="00617651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17651"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 w:rsidR="00617651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35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617651"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617651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617651"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17651"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 w:rsidR="00617651">
              <w:rPr>
                <w:noProof/>
              </w:rPr>
              <w:t>7</w:t>
            </w:r>
            <w:r>
              <w:fldChar w:fldCharType="end"/>
            </w:r>
          </w:p>
        </w:tc>
      </w:tr>
      <w:tr w:rsidR="00681824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681824" w:rsidRDefault="00D411BF">
            <w:proofErr w:type="spellStart"/>
            <w:r>
              <w:t>Eboard</w:t>
            </w:r>
            <w:proofErr w:type="spellEnd"/>
            <w:r>
              <w:t xml:space="preserve"> </w:t>
            </w:r>
            <w:proofErr w:type="spellStart"/>
            <w:r>
              <w:t>Mtg</w:t>
            </w:r>
            <w:proofErr w:type="spellEnd"/>
          </w:p>
        </w:tc>
        <w:tc>
          <w:tcPr>
            <w:tcW w:w="345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617651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C17374" w:rsidP="00D411BF">
            <w:pPr>
              <w:pStyle w:val="NoSpacing"/>
              <w:spacing w:after="60"/>
            </w:pPr>
            <w:r w:rsidRPr="00D411BF">
              <w:t>First</w:t>
            </w:r>
            <w:r w:rsidR="00EB7C3E" w:rsidRPr="00D411BF">
              <w:t xml:space="preserve"> meeting of semester</w:t>
            </w:r>
          </w:p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617651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617651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617651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617651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617651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35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617651">
              <w:rPr>
                <w:noProof/>
              </w:rPr>
              <w:t>14</w:t>
            </w:r>
            <w:r>
              <w:fldChar w:fldCharType="end"/>
            </w:r>
          </w:p>
        </w:tc>
      </w:tr>
      <w:tr w:rsidR="00681824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681824" w:rsidRDefault="00681824"/>
        </w:tc>
        <w:tc>
          <w:tcPr>
            <w:tcW w:w="345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617651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D411BF">
            <w:pPr>
              <w:rPr>
                <w:sz w:val="20"/>
              </w:rPr>
            </w:pPr>
            <w:r>
              <w:rPr>
                <w:sz w:val="20"/>
              </w:rPr>
              <w:t>MLK Day</w:t>
            </w:r>
          </w:p>
          <w:p w:rsidR="00D411BF" w:rsidRPr="00D411BF" w:rsidRDefault="00D411BF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Eboad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Mtg</w:t>
            </w:r>
            <w:proofErr w:type="spellEnd"/>
          </w:p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617651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Pr="00EB7C3E" w:rsidRDefault="00681824">
            <w:pPr>
              <w:rPr>
                <w:sz w:val="24"/>
              </w:rPr>
            </w:pPr>
          </w:p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617651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Pr="00EB7C3E" w:rsidRDefault="00681824">
            <w:pPr>
              <w:rPr>
                <w:sz w:val="24"/>
              </w:rPr>
            </w:pPr>
          </w:p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617651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Pr="00EB7C3E" w:rsidRDefault="00681824">
            <w:pPr>
              <w:rPr>
                <w:sz w:val="24"/>
              </w:rPr>
            </w:pPr>
          </w:p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617651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Pr="00EB7C3E" w:rsidRDefault="00681824">
            <w:pPr>
              <w:rPr>
                <w:sz w:val="24"/>
              </w:rPr>
            </w:pPr>
          </w:p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617651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Pr="00EB7C3E" w:rsidRDefault="00681824">
            <w:pPr>
              <w:rPr>
                <w:sz w:val="20"/>
              </w:rPr>
            </w:pPr>
          </w:p>
        </w:tc>
        <w:tc>
          <w:tcPr>
            <w:tcW w:w="335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617651">
              <w:rPr>
                <w:noProof/>
              </w:rPr>
              <w:t>21</w:t>
            </w:r>
            <w:r>
              <w:fldChar w:fldCharType="end"/>
            </w:r>
          </w:p>
        </w:tc>
      </w:tr>
      <w:tr w:rsidR="00681824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681824" w:rsidRDefault="00681824"/>
        </w:tc>
        <w:tc>
          <w:tcPr>
            <w:tcW w:w="345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617651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D411BF">
            <w:r w:rsidRPr="00D411BF">
              <w:rPr>
                <w:sz w:val="20"/>
              </w:rPr>
              <w:t>Info Night</w:t>
            </w:r>
          </w:p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617651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617651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617651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617651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617651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085103">
            <w:r>
              <w:t>Movie morning</w:t>
            </w:r>
          </w:p>
        </w:tc>
        <w:tc>
          <w:tcPr>
            <w:tcW w:w="335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617651">
              <w:rPr>
                <w:noProof/>
              </w:rPr>
              <w:t>28</w:t>
            </w:r>
            <w:r>
              <w:fldChar w:fldCharType="end"/>
            </w:r>
          </w:p>
        </w:tc>
      </w:tr>
      <w:tr w:rsidR="00681824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681824" w:rsidRDefault="00681824"/>
        </w:tc>
        <w:tc>
          <w:tcPr>
            <w:tcW w:w="345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61765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61765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61765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617651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17651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617651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Pr="00D411BF" w:rsidRDefault="00D411BF">
            <w:pPr>
              <w:rPr>
                <w:sz w:val="20"/>
              </w:rPr>
            </w:pPr>
            <w:r>
              <w:rPr>
                <w:sz w:val="20"/>
              </w:rPr>
              <w:t>Initiation</w:t>
            </w:r>
          </w:p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617651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617651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61765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617651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17651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617651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617651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617651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61765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617651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617651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617651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617651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617651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61765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C17374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61765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C17374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C1737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C17374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17374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61765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C17374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C1737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 w:rsidR="00C17374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17374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35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61765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 w:rsidR="00C17374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C1737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 w:rsidR="00C17374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17374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</w:tr>
      <w:tr w:rsidR="00681824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681824" w:rsidRDefault="00681824"/>
        </w:tc>
        <w:tc>
          <w:tcPr>
            <w:tcW w:w="345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 w:rsidR="0061765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 w:rsidR="00C17374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C17374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E1DDB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61765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81824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81824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81824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46" w:type="dxa"/>
            <w:vAlign w:val="bottom"/>
          </w:tcPr>
          <w:p w:rsidR="00681824" w:rsidRDefault="00681824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681824" w:rsidRDefault="00681824"/>
        </w:tc>
        <w:tc>
          <w:tcPr>
            <w:tcW w:w="335" w:type="dxa"/>
            <w:vAlign w:val="bottom"/>
          </w:tcPr>
          <w:p w:rsidR="00681824" w:rsidRDefault="00681824">
            <w:pPr>
              <w:pStyle w:val="Dates"/>
            </w:pPr>
          </w:p>
        </w:tc>
      </w:tr>
    </w:tbl>
    <w:p w:rsidR="00681824" w:rsidRDefault="00681824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681824">
        <w:trPr>
          <w:trHeight w:hRule="exact" w:val="4464"/>
          <w:jc w:val="center"/>
        </w:trPr>
        <w:tc>
          <w:tcPr>
            <w:tcW w:w="5760" w:type="dxa"/>
          </w:tcPr>
          <w:p w:rsidR="00681824" w:rsidRDefault="006E1DDB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617651">
              <w:t>January</w:t>
            </w:r>
            <w:r>
              <w:fldChar w:fldCharType="end"/>
            </w:r>
          </w:p>
          <w:p w:rsidR="00681824" w:rsidRDefault="006E1DDB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617651">
              <w:t>2017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681824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681824"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617651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617651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617651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617651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C17374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617651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C17374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C17374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17374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617651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617651"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“Satruday"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617651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617651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617651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617651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617651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617651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617651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617651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660C09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660C09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660C09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</w:tr>
                </w:tbl>
                <w:p w:rsidR="00681824" w:rsidRDefault="00681824"/>
              </w:tc>
              <w:tc>
                <w:tcPr>
                  <w:tcW w:w="482" w:type="dxa"/>
                </w:tcPr>
                <w:p w:rsidR="00681824" w:rsidRDefault="00681824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681824"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617651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617651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C17374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617651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C17374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617651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C17374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C17374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C17374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617651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617651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617651"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617651"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617651"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617651"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617651"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660C09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660C09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660C09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660C09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60C09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660C09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660C09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660C09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660C09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660C09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660C09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681824"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E1DDB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617651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681824" w:rsidRDefault="00681824">
                        <w:pPr>
                          <w:pStyle w:val="Off-MonthDates"/>
                        </w:pPr>
                      </w:p>
                    </w:tc>
                  </w:tr>
                </w:tbl>
                <w:p w:rsidR="00681824" w:rsidRDefault="00681824"/>
              </w:tc>
            </w:tr>
          </w:tbl>
          <w:p w:rsidR="00681824" w:rsidRDefault="00681824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681824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:rsidR="00681824" w:rsidRDefault="006E1DDB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617651">
                    <w:t>December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681824" w:rsidRDefault="006E1DDB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617651">
                    <w:t>2016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681824" w:rsidRDefault="00681824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:rsidR="00681824" w:rsidRDefault="006E1DDB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617651">
                    <w:t>February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681824" w:rsidRDefault="006E1DDB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617651">
                    <w:t>2017</w:t>
                  </w:r>
                  <w:r>
                    <w:fldChar w:fldCharType="end"/>
                  </w:r>
                </w:p>
              </w:tc>
            </w:tr>
          </w:tbl>
          <w:p w:rsidR="00681824" w:rsidRDefault="00681824"/>
        </w:tc>
        <w:tc>
          <w:tcPr>
            <w:tcW w:w="629" w:type="dxa"/>
          </w:tcPr>
          <w:p w:rsidR="00681824" w:rsidRDefault="00681824"/>
        </w:tc>
        <w:tc>
          <w:tcPr>
            <w:tcW w:w="4411" w:type="dxa"/>
            <w:tcMar>
              <w:left w:w="187" w:type="dxa"/>
              <w:right w:w="216" w:type="dxa"/>
            </w:tcMar>
          </w:tcPr>
          <w:p w:rsidR="00681824" w:rsidRDefault="006E1DDB">
            <w:pPr>
              <w:pStyle w:val="Heading1"/>
            </w:pPr>
            <w:r>
              <w:t>Notes:</w:t>
            </w:r>
          </w:p>
          <w:p w:rsidR="00660C09" w:rsidRDefault="00D411BF" w:rsidP="00EB7C3E">
            <w:pPr>
              <w:pStyle w:val="Notes"/>
              <w:rPr>
                <w:sz w:val="20"/>
              </w:rPr>
            </w:pPr>
            <w:r w:rsidRPr="00D411BF">
              <w:rPr>
                <w:sz w:val="20"/>
              </w:rPr>
              <w:t>-Y’OPA Fundraiser?</w:t>
            </w:r>
          </w:p>
          <w:p w:rsidR="00D411BF" w:rsidRDefault="00D411BF" w:rsidP="00EB7C3E">
            <w:pPr>
              <w:pStyle w:val="Notes"/>
            </w:pPr>
            <w:r>
              <w:rPr>
                <w:sz w:val="20"/>
              </w:rPr>
              <w:t>-Need social/ fundraiser, later in month (20/27)</w:t>
            </w:r>
          </w:p>
        </w:tc>
      </w:tr>
    </w:tbl>
    <w:p w:rsidR="00681824" w:rsidRDefault="00681824">
      <w:pPr>
        <w:pStyle w:val="NoSpacing"/>
      </w:pPr>
    </w:p>
    <w:sectPr w:rsidR="00681824">
      <w:headerReference w:type="default" r:id="rId9"/>
      <w:footerReference w:type="default" r:id="rId10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9AF" w:rsidRDefault="00BF59AF">
      <w:pPr>
        <w:spacing w:after="0"/>
      </w:pPr>
      <w:r>
        <w:separator/>
      </w:r>
    </w:p>
  </w:endnote>
  <w:endnote w:type="continuationSeparator" w:id="0">
    <w:p w:rsidR="00BF59AF" w:rsidRDefault="00BF59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651" w:rsidRDefault="0061765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810671C" id="Freeform 14" o:spid="_x0000_s1026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1" locked="0" layoutInCell="1" allowOverlap="1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A236BA7" id="Freeform 15" o:spid="_x0000_s1026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33E231C" id="Freeform 16" o:spid="_x0000_s1026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8ed6ef [1300]" strokecolor="#8ed6e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9FE1418" id="Freeform 17" o:spid="_x0000_s1026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8ed6ef [1300]" strokecolor="#8ed6e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1F887E5" id="Freeform 18" o:spid="_x0000_s1026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FCEB0E" id="Rectangle 20" o:spid="_x0000_s1026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B44365D" id="Freeform 21" o:spid="_x0000_s1026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8ed6ef [1300]" strokecolor="#8ed6e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5F64FF0" id="Freeform 22" o:spid="_x0000_s1026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8ed6ef [1300]" strokecolor="#8ed6e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4408FC9" id="Freeform 23" o:spid="_x0000_s1026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486FD13" id="Freeform 24" o:spid="_x0000_s1026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127B318" id="Freeform 25" o:spid="_x0000_s1026" style="position:absolute;margin-left:4.95pt;margin-top:-328.45pt;width:535.9pt;height:1.4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CB262E5" id="Rectangle 26" o:spid="_x0000_s1026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EC0CFF7" id="Freeform 27" o:spid="_x0000_s1026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6B0F201" id="Freeform 56" o:spid="_x0000_s1026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8ed6ef [1300]" strokecolor="#8ed6e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F0D1B96" id="Freeform 57" o:spid="_x0000_s1026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8ed6ef [1300]" strokecolor="#8ed6e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0CFAC31" id="Freeform 58" o:spid="_x0000_s1026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8ed6ef [1300]" strokecolor="#8ed6e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2BB549A" id="Freeform 59" o:spid="_x0000_s1026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497BE87" id="Rectangle 61" o:spid="_x0000_s1026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8B6F998" id="Freeform 64" o:spid="_x0000_s1026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A9C1082" id="Freeform 65" o:spid="_x0000_s1026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C0649B0" id="Freeform 66" o:spid="_x0000_s1026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8ed6ef [1300]" strokecolor="#8ed6e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D5552CE" id="Freeform 67" o:spid="_x0000_s1026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8ed6ef [1300]" strokecolor="#8ed6e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C4BAFD6" id="Freeform 68" o:spid="_x0000_s1026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61369AB" id="Rectangle 70" o:spid="_x0000_s1026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1D0A943" id="Freeform 74" o:spid="_x0000_s1026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01F06ED" id="Freeform 75" o:spid="_x0000_s1026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8ed6ef [1300]" strokecolor="#8ed6e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74966B3" id="Freeform 76" o:spid="_x0000_s1026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8ed6ef [1300]" strokecolor="#8ed6e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D52C903" id="Freeform 77" o:spid="_x0000_s1026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8ed6ef [1300]" strokecolor="#8ed6e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7894292" id="Freeform 78" o:spid="_x0000_s1026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D38E539" id="Rectangle 80" o:spid="_x0000_s1026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9955AFD" id="Freeform 95" o:spid="_x0000_s1026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3629552" id="Freeform 191" o:spid="_x0000_s1026" style="position:absolute;margin-left:192.5pt;margin-top:-183.4pt;width:63.1pt;height:32.4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569ABF9" id="Year Backing" o:spid="_x0000_s1026" style="position:absolute;margin-left:18pt;margin-top:-183.3pt;width:245.7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">
              <v:rect id="Rectangle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Freeform 194" o:spid="_x0000_s1028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760" behindDoc="1" locked="0" layoutInCell="1" allowOverlap="1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 descr="Note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DBA55A3" id="Note Backing" o:spid="_x0000_s1026" alt="Note Backing Graphic" style="position:absolute;margin-left:315.1pt;margin-top:-222pt;width:223.35pt;height:214.5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VcQxkAANe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">
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">
                <v:imagedata r:id="rId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9AF" w:rsidRDefault="00BF59AF">
      <w:pPr>
        <w:spacing w:after="0"/>
      </w:pPr>
      <w:r>
        <w:separator/>
      </w:r>
    </w:p>
  </w:footnote>
  <w:footnote w:type="continuationSeparator" w:id="0">
    <w:p w:rsidR="00BF59AF" w:rsidRDefault="00BF59A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651" w:rsidRDefault="0061765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53406E3" id="Freeform 11" o:spid="_x0000_s1026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1" allowOverlap="1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FCD06FF" id="Freeform 12" o:spid="_x0000_s1026" style="position:absolute;margin-left:539.7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1" allowOverlap="1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15D95BC" id="Rectangle 13" o:spid="_x0000_s1026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4464B83" id="Freeform 19" o:spid="_x0000_s1026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14EE760" id="Freeform 28" o:spid="_x0000_s1026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8ed6ef [1300]" strokecolor="#8ed6e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E9DF6F1" id="Freeform 29" o:spid="_x0000_s1026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8ed6ef [1300]" strokecolor="#8ed6e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9BD1452" id="Freeform 30" o:spid="_x0000_s1026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8ed6ef [1300]" strokecolor="#8ed6e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62AF29C" id="Freeform 31" o:spid="_x0000_s1026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7C138C7" id="Freeform 32" o:spid="_x0000_s1026" style="position:absolute;margin-left:-3pt;margin-top:335.2pt;width:535.9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41D961D" id="Rectangle 33" o:spid="_x0000_s1026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87D9634" id="Freeform 34" o:spid="_x0000_s1026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F0FB739" id="Freeform 35" o:spid="_x0000_s1026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8ed6ef [1300]" strokecolor="#8ed6e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1D0E025" id="Freeform 36" o:spid="_x0000_s1026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8ed6ef [1300]" strokecolor="#8ed6e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0C4EBB8" id="Freeform 37" o:spid="_x0000_s1026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8ed6ef [1300]" strokecolor="#8ed6e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45D9ACD" id="Freeform 38" o:spid="_x0000_s1026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0CC3279" id="Freeform 39" o:spid="_x0000_s1026" style="position:absolute;margin-left:4.95pt;margin-top:260.9pt;width:535.9pt;height:1.4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847D903" id="Rectangle 40" o:spid="_x0000_s1026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39B0E57" id="Freeform 41" o:spid="_x0000_s1026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F3C03F1" id="Freeform 42" o:spid="_x0000_s1026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8ed6ef [1300]" strokecolor="#8ed6e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B16C393" id="Freeform 43" o:spid="_x0000_s1026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8ed6ef [1300]" strokecolor="#8ed6e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DFC9147" id="Freeform 44" o:spid="_x0000_s1026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8ed6ef [1300]" strokecolor="#8ed6e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F9F629B" id="Freeform 45" o:spid="_x0000_s1026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05FD27F" id="Freeform 46" o:spid="_x0000_s1026" style="position:absolute;margin-left:-3pt;margin-top:186.85pt;width:535.9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E7DB94" id="Rectangle 47" o:spid="_x0000_s1026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F6C9C67" id="Freeform 48" o:spid="_x0000_s1026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52CCEE5" id="Freeform 49" o:spid="_x0000_s1026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8ed6ef [1300]" strokecolor="#8ed6e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735A12A" id="Freeform 50" o:spid="_x0000_s1026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8ed6ef [1300]" strokecolor="#8ed6e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AAA0697" id="Freeform 51" o:spid="_x0000_s1026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128AE8A" id="Freeform 52" o:spid="_x0000_s1026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A64C45A" id="Freeform 53" o:spid="_x0000_s1026" style="position:absolute;margin-left:4.95pt;margin-top:112.3pt;width:535.9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B202426" id="Rectangle 54" o:spid="_x0000_s1026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6F544DD" id="Freeform 55" o:spid="_x0000_s1026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5CD996D" id="Freeform 60" o:spid="_x0000_s1026" style="position:absolute;margin-left:462pt;margin-top:38.4pt;width:1.4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EB39B8B" id="Freeform 62" o:spid="_x0000_s1026" style="position:absolute;margin-left:384.55pt;margin-top:44.9pt;width:1.4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FAFE694" id="Freeform 63" o:spid="_x0000_s1026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8ed6ef [1300]" strokecolor="#8ed6e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54AC29C" id="Freeform 69" o:spid="_x0000_s1026" style="position:absolute;margin-left:306.95pt;margin-top:38.8pt;width:1.4pt;height:439.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346164D" id="Freeform 71" o:spid="_x0000_s1026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257B7E0" id="Freeform 72" o:spid="_x0000_s1026" style="position:absolute;margin-left:229.5pt;margin-top:44.9pt;width:1.4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F7D5AA4" id="Rectangle 73" o:spid="_x0000_s1026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51DC4D9" id="Freeform 79" o:spid="_x0000_s1026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AB916C4" id="Freeform 81" o:spid="_x0000_s1026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8ed6ef [1300]" strokecolor="#8ed6e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E03D18E" id="Freeform 82" o:spid="_x0000_s1026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8ed6ef [1300]" strokecolor="#8ed6e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D22CC25" id="Freeform 83" o:spid="_x0000_s1026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8ed6ef [1300]" strokecolor="#8ed6e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D0F0A4C" id="Freeform 84" o:spid="_x0000_s1026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8A04E81" id="Freeform 85" o:spid="_x0000_s1026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8ed6ef [1300]" strokecolor="#8ed6e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3A89B00" id="Freeform 86" o:spid="_x0000_s1026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8ed6ef [1300]" strokecolor="#8ed6e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1F901A3" id="Freeform 87" o:spid="_x0000_s1026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95D4DB4" id="Freeform 88" o:spid="_x0000_s1026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8ed6ef [1300]" strokecolor="#8ed6e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168EE37" id="Freeform 89" o:spid="_x0000_s1026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8ed6ef [1300]" strokecolor="#8ed6e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BFB56B2" id="Freeform 90" o:spid="_x0000_s1026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6BDD746" id="Freeform 91" o:spid="_x0000_s1026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8ed6ef [1300]" strokecolor="#8ed6e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412F26E" id="Freeform 92" o:spid="_x0000_s1026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8ed6ef [1300]" strokecolor="#8ed6e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96B1FD" id="Freeform 93" o:spid="_x0000_s1026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CC19453" id="Rectangle 94" o:spid="_x0000_s1026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8ed6ef [1300]" strokecolor="#8ed6ef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02784" behindDoc="1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 descr="Background Tex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1/31/2017"/>
    <w:docVar w:name="MonthEndA" w:val="2/28/2017"/>
    <w:docVar w:name="MonthEndB" w:val="12/31/2016"/>
    <w:docVar w:name="MonthStart" w:val="1/1/2017"/>
    <w:docVar w:name="MonthStartA" w:val="2/1/2017"/>
    <w:docVar w:name="MonthStartB" w:val="12/1/2016"/>
  </w:docVars>
  <w:rsids>
    <w:rsidRoot w:val="00EB7C3E"/>
    <w:rsid w:val="00085103"/>
    <w:rsid w:val="002F6CE3"/>
    <w:rsid w:val="004E2788"/>
    <w:rsid w:val="00603D1C"/>
    <w:rsid w:val="00617651"/>
    <w:rsid w:val="00660C09"/>
    <w:rsid w:val="00681824"/>
    <w:rsid w:val="006E1DDB"/>
    <w:rsid w:val="0071660B"/>
    <w:rsid w:val="00BF59AF"/>
    <w:rsid w:val="00C17374"/>
    <w:rsid w:val="00D411BF"/>
    <w:rsid w:val="00EB7C3E"/>
    <w:rsid w:val="00F3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qFormat="1"/>
    <w:lsdException w:name="Note Heading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Default Paragraph Font" w:uiPriority="1"/>
    <w:lsdException w:name="Subtitle" w:uiPriority="11" w:qFormat="1"/>
    <w:lsdException w:name="Note Heading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zzy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</Template>
  <TotalTime>0</TotalTime>
  <Pages>1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Lizzy Ohrnberger</dc:creator>
  <cp:lastModifiedBy>user</cp:lastModifiedBy>
  <cp:revision>2</cp:revision>
  <dcterms:created xsi:type="dcterms:W3CDTF">2017-01-15T16:54:00Z</dcterms:created>
  <dcterms:modified xsi:type="dcterms:W3CDTF">2017-01-15T16:54:00Z</dcterms:modified>
  <cp:version/>
</cp:coreProperties>
</file>