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681824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81824" w:rsidRDefault="00D903AA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681824" w:rsidRDefault="00D903AA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81824" w:rsidRDefault="00D903AA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681824" w:rsidRDefault="00D903AA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681824" w:rsidRDefault="00D903AA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81824" w:rsidRDefault="00D903AA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81824" w:rsidRDefault="00D903AA">
            <w:pPr>
              <w:pStyle w:val="Days"/>
            </w:pPr>
            <w:r>
              <w:t>Saturday</w:t>
            </w:r>
          </w:p>
        </w:tc>
      </w:tr>
    </w:tbl>
    <w:p w:rsidR="00681824" w:rsidRDefault="00D903AA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67DB80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6E654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C42A2C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C42A2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C42A2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C42A2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C42A2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C42A2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42A2C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C42A2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C42A2C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5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C42A2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7B61DA">
            <w:r>
              <w:t>General Meeting</w:t>
            </w:r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C42A2C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C42A2C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C42A2C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C42A2C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C42A2C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C42A2C">
              <w:rPr>
                <w:noProof/>
              </w:rPr>
              <w:t>12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C42A2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7B61DA">
            <w:proofErr w:type="spellStart"/>
            <w:r>
              <w:t>Eboard</w:t>
            </w:r>
            <w:proofErr w:type="spellEnd"/>
            <w:r>
              <w:t xml:space="preserve"> Meeting</w:t>
            </w:r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C42A2C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C42A2C">
            <w:r>
              <w:t>PINZ Social</w:t>
            </w:r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C42A2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C42A2C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C42A2C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C42A2C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6E6541" w:rsidRDefault="00C42A2C">
            <w:pPr>
              <w:rPr>
                <w:sz w:val="24"/>
              </w:rPr>
            </w:pPr>
            <w:r w:rsidRPr="00C42A2C">
              <w:rPr>
                <w:sz w:val="20"/>
              </w:rPr>
              <w:t>Turkey Trot Volunteer Event</w:t>
            </w:r>
          </w:p>
        </w:tc>
        <w:tc>
          <w:tcPr>
            <w:tcW w:w="33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C42A2C">
              <w:rPr>
                <w:noProof/>
              </w:rPr>
              <w:t>19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C42A2C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C42A2C">
            <w:r>
              <w:t>General Meeting</w:t>
            </w:r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C42A2C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C42A2C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6E6541" w:rsidRDefault="006E6541">
            <w:pPr>
              <w:rPr>
                <w:sz w:val="24"/>
              </w:rPr>
            </w:pPr>
            <w:r w:rsidRPr="006E6541">
              <w:rPr>
                <w:sz w:val="20"/>
              </w:rPr>
              <w:t>Thanksgiving Break</w:t>
            </w:r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C42A2C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C42A2C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C42A2C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C42A2C">
              <w:rPr>
                <w:noProof/>
              </w:rPr>
              <w:t>26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C42A2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C42A2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E6541">
            <w:pPr>
              <w:rPr>
                <w:color w:val="auto"/>
                <w:sz w:val="20"/>
              </w:rPr>
            </w:pPr>
            <w:r w:rsidRPr="007B61DA">
              <w:rPr>
                <w:color w:val="auto"/>
                <w:sz w:val="20"/>
              </w:rPr>
              <w:t>Classes Resume</w:t>
            </w:r>
          </w:p>
          <w:p w:rsidR="007B61DA" w:rsidRPr="007B61DA" w:rsidRDefault="007B61DA">
            <w:pPr>
              <w:rPr>
                <w:color w:val="002060"/>
                <w:sz w:val="20"/>
              </w:rPr>
            </w:pPr>
            <w:proofErr w:type="spellStart"/>
            <w:r>
              <w:rPr>
                <w:color w:val="002060"/>
                <w:sz w:val="20"/>
              </w:rPr>
              <w:t>Eboard</w:t>
            </w:r>
            <w:proofErr w:type="spellEnd"/>
            <w:r>
              <w:rPr>
                <w:color w:val="002060"/>
                <w:sz w:val="20"/>
              </w:rPr>
              <w:t xml:space="preserve"> </w:t>
            </w:r>
            <w:proofErr w:type="spellStart"/>
            <w:r>
              <w:rPr>
                <w:color w:val="002060"/>
                <w:sz w:val="20"/>
              </w:rPr>
              <w:t>Mtg</w:t>
            </w:r>
            <w:proofErr w:type="spellEnd"/>
          </w:p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C42A2C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C42A2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C42A2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C42A2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D903A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C42A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C42A2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42A2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C42A2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42A2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81824">
            <w:pPr>
              <w:pStyle w:val="Dates"/>
            </w:pPr>
          </w:p>
        </w:tc>
      </w:tr>
    </w:tbl>
    <w:p w:rsidR="00681824" w:rsidRDefault="0068182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681824">
        <w:trPr>
          <w:trHeight w:hRule="exact" w:val="4464"/>
          <w:jc w:val="center"/>
        </w:trPr>
        <w:tc>
          <w:tcPr>
            <w:tcW w:w="5760" w:type="dxa"/>
          </w:tcPr>
          <w:p w:rsidR="00681824" w:rsidRDefault="00D903AA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C42A2C">
              <w:t>November</w:t>
            </w:r>
            <w:r>
              <w:fldChar w:fldCharType="end"/>
            </w:r>
          </w:p>
          <w:p w:rsidR="00681824" w:rsidRDefault="00D903AA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C42A2C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681824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C42A2C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  <w:tc>
                <w:tcPr>
                  <w:tcW w:w="482" w:type="dxa"/>
                </w:tcPr>
                <w:p w:rsidR="00681824" w:rsidRDefault="00681824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C42A2C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C42A2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D903A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C42A2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ED27A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ED27A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</w:tr>
          </w:tbl>
          <w:p w:rsidR="00681824" w:rsidRDefault="00681824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681824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D903AA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C42A2C"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D903AA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C42A2C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681824" w:rsidRDefault="0068182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D903AA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C42A2C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D903AA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C42A2C">
                    <w:t>2016</w:t>
                  </w:r>
                  <w:r>
                    <w:fldChar w:fldCharType="end"/>
                  </w:r>
                </w:p>
              </w:tc>
            </w:tr>
          </w:tbl>
          <w:p w:rsidR="00681824" w:rsidRDefault="00681824"/>
        </w:tc>
        <w:tc>
          <w:tcPr>
            <w:tcW w:w="629" w:type="dxa"/>
          </w:tcPr>
          <w:p w:rsidR="00681824" w:rsidRDefault="00681824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681824" w:rsidRDefault="00D903AA">
            <w:pPr>
              <w:pStyle w:val="Heading1"/>
            </w:pPr>
            <w:r>
              <w:t>Notes:</w:t>
            </w:r>
          </w:p>
          <w:p w:rsidR="00C42A2C" w:rsidRDefault="00C42A2C" w:rsidP="00C42A2C">
            <w:pPr>
              <w:pStyle w:val="Notes"/>
            </w:pPr>
            <w:r>
              <w:t xml:space="preserve">-Gen </w:t>
            </w:r>
            <w:proofErr w:type="spellStart"/>
            <w:r>
              <w:t>Mtg</w:t>
            </w:r>
            <w:proofErr w:type="spellEnd"/>
            <w:r>
              <w:t xml:space="preserve"> 11/7 – Study Abroad Guest Speaker</w:t>
            </w:r>
          </w:p>
          <w:p w:rsidR="00C42A2C" w:rsidRDefault="00C42A2C" w:rsidP="00C42A2C">
            <w:pPr>
              <w:pStyle w:val="Notes"/>
            </w:pPr>
            <w:r>
              <w:t>-PINZ Social - Going to play some bowling!</w:t>
            </w:r>
          </w:p>
          <w:p w:rsidR="006E6541" w:rsidRDefault="006E6541" w:rsidP="006E6541">
            <w:pPr>
              <w:pStyle w:val="Notes"/>
            </w:pPr>
          </w:p>
        </w:tc>
      </w:tr>
    </w:tbl>
    <w:p w:rsidR="00681824" w:rsidRDefault="00681824">
      <w:pPr>
        <w:pStyle w:val="NoSpacing"/>
      </w:pPr>
    </w:p>
    <w:sectPr w:rsidR="00681824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DCA" w:rsidRDefault="00997DCA">
      <w:pPr>
        <w:spacing w:after="0"/>
      </w:pPr>
      <w:r>
        <w:separator/>
      </w:r>
    </w:p>
  </w:endnote>
  <w:endnote w:type="continuationSeparator" w:id="0">
    <w:p w:rsidR="00997DCA" w:rsidRDefault="00997D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24" w:rsidRDefault="00D903A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2A7DF3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34C600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FCA4A8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5B2B5A5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BC3E8DF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745FDC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ECEA45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DB5524C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5D5C96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DC8140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A433E9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9950713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3014278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AC5003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7867050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154CBBE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A5EB69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A3AD4D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538D59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4988CC5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C4DD165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CA6450E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769A2C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112C1E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3BB025F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90D85E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92422F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161949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B98CCD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BF4AD7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406162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4F5036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486739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54ACD5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DCA" w:rsidRDefault="00997DCA">
      <w:pPr>
        <w:spacing w:after="0"/>
      </w:pPr>
      <w:r>
        <w:separator/>
      </w:r>
    </w:p>
  </w:footnote>
  <w:footnote w:type="continuationSeparator" w:id="0">
    <w:p w:rsidR="00997DCA" w:rsidRDefault="00997D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24" w:rsidRDefault="00D903A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25E7F64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E6B0E8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F23C2B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53C979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E8DAC1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EDD243A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D70741D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13C7C5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50BA14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11907E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830366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E4614A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ED16B5C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F20DF7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387E07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BE3BF9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8F1EBF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6ADB84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A4158A5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CE888D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BAE16D6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474F11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C53EF39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3C2F3E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1B2FC7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888070F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8B15D72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42FB10D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0E32B2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BC46198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15A570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552D9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680BBD1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797AB4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BD5195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A4A9CE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72B506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E85508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881204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10B523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0F482FE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F94F50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88047C4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0C66BBF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245EC5C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3CEBC82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B068451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1D7C7B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6548D9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60DB6D4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4EE0E8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97D7C9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45ED892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DDDF8B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1/30/2016"/>
    <w:docVar w:name="MonthEndA" w:val="12/31/2016"/>
    <w:docVar w:name="MonthEndB" w:val="10/31/2016"/>
    <w:docVar w:name="MonthStart" w:val="11/1/2016"/>
    <w:docVar w:name="MonthStartA" w:val="12/1/2016"/>
    <w:docVar w:name="MonthStartB" w:val="10/1/2016"/>
  </w:docVars>
  <w:rsids>
    <w:rsidRoot w:val="006E6541"/>
    <w:rsid w:val="003D591A"/>
    <w:rsid w:val="00681824"/>
    <w:rsid w:val="006E6541"/>
    <w:rsid w:val="007B61DA"/>
    <w:rsid w:val="00997DCA"/>
    <w:rsid w:val="00A1222F"/>
    <w:rsid w:val="00A93966"/>
    <w:rsid w:val="00C42A2C"/>
    <w:rsid w:val="00D903AA"/>
    <w:rsid w:val="00ED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zy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0</TotalTime>
  <Pages>1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Ohrnberger</dc:creator>
  <cp:lastModifiedBy>user</cp:lastModifiedBy>
  <cp:revision>2</cp:revision>
  <dcterms:created xsi:type="dcterms:W3CDTF">2016-11-02T21:21:00Z</dcterms:created>
  <dcterms:modified xsi:type="dcterms:W3CDTF">2016-11-02T21:21:00Z</dcterms:modified>
  <cp:version/>
</cp:coreProperties>
</file>