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681824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81824" w:rsidRDefault="00013A42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681824" w:rsidRDefault="00013A42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81824" w:rsidRDefault="00013A42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681824" w:rsidRDefault="00013A42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681824" w:rsidRDefault="00013A42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81824" w:rsidRDefault="00013A42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81824" w:rsidRDefault="00013A42">
            <w:pPr>
              <w:pStyle w:val="Days"/>
            </w:pPr>
            <w:r>
              <w:t>Saturday</w:t>
            </w:r>
          </w:p>
        </w:tc>
      </w:tr>
    </w:tbl>
    <w:p w:rsidR="00681824" w:rsidRDefault="00013A42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275E324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S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94E27"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94E27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494E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94E27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494E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6A7B3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94E27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494E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6A7B3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94E27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494E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6A7B3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94E27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494E2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494E27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94E27"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494E27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494E27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1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494E27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1A39EE" w:rsidP="001A39EE">
            <w:pPr>
              <w:pStyle w:val="Heading2"/>
            </w:pPr>
            <w:r w:rsidRPr="001A39EE">
              <w:t>INDUCTION</w:t>
            </w:r>
          </w:p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494E27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494E27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494E27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D449D7" w:rsidRDefault="00D449D7">
            <w:pPr>
              <w:rPr>
                <w:sz w:val="24"/>
              </w:rPr>
            </w:pPr>
            <w:r>
              <w:rPr>
                <w:sz w:val="24"/>
              </w:rPr>
              <w:t>[----SHAPE</w:t>
            </w:r>
          </w:p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494E27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91385" w:rsidRDefault="00991385">
            <w:pPr>
              <w:rPr>
                <w:sz w:val="24"/>
              </w:rPr>
            </w:pPr>
            <w:r>
              <w:rPr>
                <w:sz w:val="24"/>
              </w:rPr>
              <w:t>Home-</w:t>
            </w:r>
          </w:p>
          <w:p w:rsidR="00991385" w:rsidRPr="00991385" w:rsidRDefault="00991385">
            <w:pPr>
              <w:rPr>
                <w:sz w:val="24"/>
              </w:rPr>
            </w:pPr>
            <w:r>
              <w:rPr>
                <w:sz w:val="24"/>
              </w:rPr>
              <w:t>coming</w:t>
            </w:r>
          </w:p>
          <w:p w:rsidR="00681824" w:rsidRPr="00D449D7" w:rsidRDefault="00D449D7">
            <w:pPr>
              <w:rPr>
                <w:sz w:val="24"/>
              </w:rPr>
            </w:pPr>
            <w:r>
              <w:rPr>
                <w:sz w:val="24"/>
              </w:rPr>
              <w:t>--------------</w:t>
            </w:r>
          </w:p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494E27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991385" w:rsidRPr="00013A42" w:rsidRDefault="00991385">
            <w:pPr>
              <w:rPr>
                <w:sz w:val="22"/>
              </w:rPr>
            </w:pPr>
            <w:r w:rsidRPr="00013A42">
              <w:rPr>
                <w:sz w:val="22"/>
              </w:rPr>
              <w:t>Home-</w:t>
            </w:r>
          </w:p>
          <w:p w:rsidR="00991385" w:rsidRPr="00013A42" w:rsidRDefault="00013A42">
            <w:pPr>
              <w:rPr>
                <w:sz w:val="22"/>
              </w:rPr>
            </w:pPr>
            <w:r w:rsidRPr="00013A42">
              <w:rPr>
                <w:sz w:val="22"/>
              </w:rPr>
              <w:t>C</w:t>
            </w:r>
            <w:r w:rsidR="00991385" w:rsidRPr="00013A42">
              <w:rPr>
                <w:sz w:val="22"/>
              </w:rPr>
              <w:t>oming</w:t>
            </w:r>
            <w:r w:rsidRPr="00013A42">
              <w:rPr>
                <w:sz w:val="22"/>
              </w:rPr>
              <w:t>, Campus Classic</w:t>
            </w:r>
          </w:p>
          <w:p w:rsidR="00681824" w:rsidRPr="00D449D7" w:rsidRDefault="00D449D7">
            <w:pPr>
              <w:rPr>
                <w:sz w:val="24"/>
              </w:rPr>
            </w:pPr>
            <w:r>
              <w:rPr>
                <w:sz w:val="24"/>
              </w:rPr>
              <w:t>---------MI]</w:t>
            </w:r>
          </w:p>
        </w:tc>
        <w:tc>
          <w:tcPr>
            <w:tcW w:w="33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494E27">
              <w:rPr>
                <w:noProof/>
              </w:rPr>
              <w:t>8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991385" w:rsidRPr="00991385" w:rsidRDefault="00991385">
            <w:pPr>
              <w:rPr>
                <w:sz w:val="24"/>
              </w:rPr>
            </w:pPr>
          </w:p>
        </w:tc>
        <w:tc>
          <w:tcPr>
            <w:tcW w:w="34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494E27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1A39EE">
            <w:r w:rsidRPr="001A39EE">
              <w:rPr>
                <w:sz w:val="24"/>
              </w:rPr>
              <w:t>General</w:t>
            </w:r>
            <w:r>
              <w:t xml:space="preserve"> </w:t>
            </w:r>
            <w:r w:rsidRPr="001A39EE">
              <w:rPr>
                <w:sz w:val="24"/>
              </w:rPr>
              <w:t>Meeting</w:t>
            </w:r>
          </w:p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494E27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494E27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1A39EE" w:rsidRDefault="001A39EE">
            <w:pPr>
              <w:rPr>
                <w:sz w:val="20"/>
              </w:rPr>
            </w:pPr>
            <w:r>
              <w:rPr>
                <w:sz w:val="20"/>
              </w:rPr>
              <w:t>[------MIRSA-</w:t>
            </w:r>
          </w:p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494E27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212038">
            <w:r w:rsidRPr="001A39EE">
              <w:rPr>
                <w:sz w:val="20"/>
              </w:rPr>
              <w:t>Conference]</w:t>
            </w:r>
          </w:p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494E27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494E27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494E27">
              <w:rPr>
                <w:noProof/>
              </w:rPr>
              <w:t>15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494E27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494E27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494E27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494E27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494E27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494E27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494E27">
              <w:rPr>
                <w:noProof/>
              </w:rPr>
              <w:t>22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494E27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494E27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494E2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1A39EE" w:rsidRDefault="001A39EE" w:rsidP="001A39EE">
            <w:pPr>
              <w:pStyle w:val="Heading2"/>
              <w:rPr>
                <w:sz w:val="24"/>
              </w:rPr>
            </w:pPr>
            <w:r>
              <w:rPr>
                <w:sz w:val="24"/>
              </w:rPr>
              <w:t>General Meeting – Halloween Party</w:t>
            </w:r>
          </w:p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494E2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494E2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494E2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494E2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494E2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494E2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494E2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494E2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494E2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494E2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494E2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494E2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494E2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494E2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494E2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494E2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494E2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494E2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29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494E2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494E2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494E2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013A42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494E2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494E2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94E2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494E27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94E27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494E27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681824">
            <w:pPr>
              <w:pStyle w:val="Dates"/>
            </w:pPr>
          </w:p>
        </w:tc>
      </w:tr>
    </w:tbl>
    <w:p w:rsidR="00681824" w:rsidRDefault="0068182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681824">
        <w:trPr>
          <w:trHeight w:hRule="exact" w:val="4464"/>
          <w:jc w:val="center"/>
        </w:trPr>
        <w:tc>
          <w:tcPr>
            <w:tcW w:w="5760" w:type="dxa"/>
          </w:tcPr>
          <w:p w:rsidR="00681824" w:rsidRDefault="00013A42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494E27">
              <w:t>October</w:t>
            </w:r>
            <w:r>
              <w:fldChar w:fldCharType="end"/>
            </w:r>
          </w:p>
          <w:p w:rsidR="00681824" w:rsidRDefault="00013A42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494E27"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681824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94E2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94E2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94E2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94E2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94E2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94E2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94E27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6A7B3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6A7B3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A7B3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6A7B3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A7B3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6A7B3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A7B3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</w:tr>
                </w:tbl>
                <w:p w:rsidR="00681824" w:rsidRDefault="00681824"/>
              </w:tc>
              <w:tc>
                <w:tcPr>
                  <w:tcW w:w="482" w:type="dxa"/>
                </w:tcPr>
                <w:p w:rsidR="00681824" w:rsidRDefault="00681824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94E27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94E27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94E27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94E27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94E27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94E27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94E27"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013A42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94E27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94E27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</w:tr>
                </w:tbl>
                <w:p w:rsidR="00681824" w:rsidRDefault="00681824"/>
              </w:tc>
            </w:tr>
          </w:tbl>
          <w:p w:rsidR="00681824" w:rsidRDefault="00681824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681824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681824" w:rsidRDefault="00013A42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494E27">
                    <w:t>September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681824" w:rsidRDefault="00013A42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494E27"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681824" w:rsidRDefault="0068182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681824" w:rsidRDefault="00013A42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494E27"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681824" w:rsidRDefault="00013A42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494E27">
                    <w:t>2016</w:t>
                  </w:r>
                  <w:r>
                    <w:fldChar w:fldCharType="end"/>
                  </w:r>
                </w:p>
              </w:tc>
            </w:tr>
          </w:tbl>
          <w:p w:rsidR="00681824" w:rsidRDefault="00681824"/>
        </w:tc>
        <w:tc>
          <w:tcPr>
            <w:tcW w:w="629" w:type="dxa"/>
          </w:tcPr>
          <w:p w:rsidR="00681824" w:rsidRDefault="00681824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681824" w:rsidRDefault="00013A42">
            <w:pPr>
              <w:pStyle w:val="Heading1"/>
            </w:pPr>
            <w:r>
              <w:t>Notes:</w:t>
            </w:r>
          </w:p>
          <w:p w:rsidR="00681824" w:rsidRDefault="001A39EE" w:rsidP="00991385">
            <w:pPr>
              <w:pStyle w:val="Notes"/>
              <w:rPr>
                <w:sz w:val="24"/>
              </w:rPr>
            </w:pPr>
            <w:r w:rsidRPr="001A39EE">
              <w:rPr>
                <w:b/>
                <w:sz w:val="24"/>
              </w:rPr>
              <w:t>Induction:</w:t>
            </w:r>
            <w:r>
              <w:rPr>
                <w:sz w:val="24"/>
              </w:rPr>
              <w:t xml:space="preserve"> Returner members arrive 8:15 pm, Inductees arrive 8:30 pm.</w:t>
            </w:r>
          </w:p>
          <w:p w:rsidR="00873C86" w:rsidRDefault="001A39EE" w:rsidP="00991385">
            <w:pPr>
              <w:pStyle w:val="Notes"/>
              <w:rPr>
                <w:sz w:val="24"/>
              </w:rPr>
            </w:pPr>
            <w:r>
              <w:rPr>
                <w:sz w:val="24"/>
              </w:rPr>
              <w:t>-Oct 10</w:t>
            </w:r>
            <w:r w:rsidRPr="001A39EE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, Gen. Meeting with Derek Andree </w:t>
            </w:r>
            <w:proofErr w:type="spellStart"/>
            <w:r>
              <w:rPr>
                <w:sz w:val="24"/>
              </w:rPr>
              <w:t>CoEHD</w:t>
            </w:r>
            <w:proofErr w:type="spellEnd"/>
            <w:r>
              <w:rPr>
                <w:sz w:val="24"/>
              </w:rPr>
              <w:t xml:space="preserve"> Advisor as guest speaker</w:t>
            </w:r>
          </w:p>
          <w:p w:rsidR="001A39EE" w:rsidRDefault="001A39EE" w:rsidP="00991385">
            <w:pPr>
              <w:pStyle w:val="Notes"/>
              <w:rPr>
                <w:sz w:val="24"/>
              </w:rPr>
            </w:pPr>
            <w:r>
              <w:rPr>
                <w:sz w:val="24"/>
              </w:rPr>
              <w:t>-24</w:t>
            </w:r>
            <w:r w:rsidRPr="001A39EE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, Gen. Mtg. &amp; Halloween Party </w:t>
            </w:r>
            <w:proofErr w:type="spellStart"/>
            <w:r>
              <w:rPr>
                <w:sz w:val="24"/>
              </w:rPr>
              <w:t>PartyePartyMtgHallHalloweenHalloweenparty</w:t>
            </w:r>
            <w:proofErr w:type="spellEnd"/>
          </w:p>
          <w:p w:rsidR="00991385" w:rsidRDefault="00991385" w:rsidP="00991385">
            <w:pPr>
              <w:pStyle w:val="Notes"/>
            </w:pPr>
          </w:p>
        </w:tc>
      </w:tr>
    </w:tbl>
    <w:p w:rsidR="00681824" w:rsidRDefault="00681824">
      <w:pPr>
        <w:pStyle w:val="NoSpacing"/>
      </w:pPr>
    </w:p>
    <w:sectPr w:rsidR="00681824">
      <w:headerReference w:type="default" r:id="rId9"/>
      <w:footerReference w:type="default" r:id="rId10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7A7" w:rsidRDefault="000127A7">
      <w:pPr>
        <w:spacing w:after="0"/>
      </w:pPr>
      <w:r>
        <w:separator/>
      </w:r>
    </w:p>
  </w:endnote>
  <w:endnote w:type="continuationSeparator" w:id="0">
    <w:p w:rsidR="000127A7" w:rsidRDefault="000127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80C" w:rsidRDefault="00A418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4CE4342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F49CF2E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278BCD8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FE34F94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54964DB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5481B70A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8324353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06EB644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37366E0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14FB7C5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F97C440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5D7CEE2A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6D8B9AA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70A15FF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7896A9E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46B48F4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6C1FC68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6D3EC030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965FE20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D200B41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731002C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9885048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A6A5345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254C916D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7E818B7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E320436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B361F2B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E67569B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7522726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781F0F9F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18324DF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9EF6422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group w14:anchorId="1D21FF94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R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group w14:anchorId="53A8BC2B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Qx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7A7" w:rsidRDefault="000127A7">
      <w:pPr>
        <w:spacing w:after="0"/>
      </w:pPr>
      <w:r>
        <w:separator/>
      </w:r>
    </w:p>
  </w:footnote>
  <w:footnote w:type="continuationSeparator" w:id="0">
    <w:p w:rsidR="000127A7" w:rsidRDefault="000127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80C" w:rsidRDefault="00A4180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92E2892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3011713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B210746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8CE0830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96A28D8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6147B08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1B609C5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170DA95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5E4DA9F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76FAC786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AA8C28A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BEED262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8071940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97712A4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33C65B2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50C16B0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49B07E62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C473D4E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6CFC5A1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1CE08A5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522B55C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64ADDB6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8B7B63A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94EC9C2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AA1A935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68ABCEB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D71757F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B2723FC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D785E36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497C9C5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49807996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CE63B26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D9324C3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D460BA2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B63E691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4BF5C3C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17B9E924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03A4B26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6A4BC1CC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6B52A80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58F09D3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A5500B6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99F1A7B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B7A364C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309872C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7DE249B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C57DBED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2E27CD65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809AB3F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3476149A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764443E1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0B54D1E6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484B540B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3683D693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0/31/2016"/>
    <w:docVar w:name="MonthEndA" w:val="11/30/2016"/>
    <w:docVar w:name="MonthEndB" w:val="9/30/2016"/>
    <w:docVar w:name="MonthStart" w:val="10/1/2016"/>
    <w:docVar w:name="MonthStartA" w:val="11/1/2016"/>
    <w:docVar w:name="MonthStartB" w:val="9/1/2016"/>
  </w:docVars>
  <w:rsids>
    <w:rsidRoot w:val="00D449D7"/>
    <w:rsid w:val="000127A7"/>
    <w:rsid w:val="00013A42"/>
    <w:rsid w:val="001A39EE"/>
    <w:rsid w:val="001E540B"/>
    <w:rsid w:val="00212038"/>
    <w:rsid w:val="002E08CE"/>
    <w:rsid w:val="002F5905"/>
    <w:rsid w:val="00494E27"/>
    <w:rsid w:val="00497691"/>
    <w:rsid w:val="00645F14"/>
    <w:rsid w:val="00681824"/>
    <w:rsid w:val="006A7B31"/>
    <w:rsid w:val="006C7E8D"/>
    <w:rsid w:val="0072084B"/>
    <w:rsid w:val="0078442E"/>
    <w:rsid w:val="007A3171"/>
    <w:rsid w:val="00873C86"/>
    <w:rsid w:val="00991385"/>
    <w:rsid w:val="00A22F75"/>
    <w:rsid w:val="00A4180C"/>
    <w:rsid w:val="00A8341D"/>
    <w:rsid w:val="00C042EC"/>
    <w:rsid w:val="00C4354C"/>
    <w:rsid w:val="00CB2957"/>
    <w:rsid w:val="00CE4308"/>
    <w:rsid w:val="00D449D7"/>
    <w:rsid w:val="00DB0910"/>
    <w:rsid w:val="00EB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Note Heading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39EE"/>
    <w:pPr>
      <w:keepNext/>
      <w:outlineLvl w:val="1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39E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Note Heading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39EE"/>
    <w:pPr>
      <w:keepNext/>
      <w:outlineLvl w:val="1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39E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zy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1</TotalTime>
  <Pages>1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 Ohrnberger</dc:creator>
  <cp:lastModifiedBy>user</cp:lastModifiedBy>
  <cp:revision>2</cp:revision>
  <cp:lastPrinted>2016-09-30T22:34:00Z</cp:lastPrinted>
  <dcterms:created xsi:type="dcterms:W3CDTF">2016-10-15T18:33:00Z</dcterms:created>
  <dcterms:modified xsi:type="dcterms:W3CDTF">2016-10-15T18:33:00Z</dcterms:modified>
  <cp:version/>
</cp:coreProperties>
</file>