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927F0A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927F0A" w:rsidRDefault="00D126A0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927F0A" w:rsidRDefault="00D126A0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927F0A" w:rsidRDefault="00D126A0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927F0A" w:rsidRDefault="00D126A0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927F0A" w:rsidRDefault="00D126A0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927F0A" w:rsidRDefault="00D126A0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927F0A" w:rsidRDefault="00D126A0">
            <w:pPr>
              <w:pStyle w:val="Days"/>
            </w:pPr>
            <w:r>
              <w:t>Saturday</w:t>
            </w:r>
          </w:p>
        </w:tc>
      </w:tr>
    </w:tbl>
    <w:p w:rsidR="00927F0A" w:rsidRDefault="00D126A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41838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384DE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384DE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BC3C0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384DE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BC3C0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C3C0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C3C0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C3C01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384DE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384DE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3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84DE0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384DE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384DE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3</w:t>
            </w:r>
            <w:r>
              <w:fldChar w:fldCharType="end"/>
            </w:r>
          </w:p>
        </w:tc>
      </w:tr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384DE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Pr="00BC3C01" w:rsidRDefault="00BC3C01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First day of fall classes</w:t>
            </w:r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384DE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384DE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Pr="00BC3C01" w:rsidRDefault="00927F0A">
            <w:pPr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384DE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Pr="00BC3C01" w:rsidRDefault="00046CF1">
            <w:pPr>
              <w:rPr>
                <w:color w:val="auto"/>
                <w:sz w:val="20"/>
                <w:szCs w:val="20"/>
              </w:rPr>
            </w:pPr>
            <w:proofErr w:type="spellStart"/>
            <w:r>
              <w:rPr>
                <w:color w:val="auto"/>
                <w:sz w:val="20"/>
                <w:szCs w:val="20"/>
              </w:rPr>
              <w:t>Eboard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auto"/>
                <w:sz w:val="20"/>
                <w:szCs w:val="20"/>
              </w:rPr>
              <w:t>Mtg</w:t>
            </w:r>
            <w:proofErr w:type="spellEnd"/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384DE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046CF1">
            <w:r>
              <w:t>Bronco Bash</w:t>
            </w:r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384DE0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3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384DE0">
              <w:rPr>
                <w:noProof/>
              </w:rPr>
              <w:t>10</w:t>
            </w:r>
            <w:r>
              <w:fldChar w:fldCharType="end"/>
            </w:r>
          </w:p>
        </w:tc>
      </w:tr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384DE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BC3C01">
            <w:proofErr w:type="spellStart"/>
            <w:r>
              <w:t>Eboard</w:t>
            </w:r>
            <w:proofErr w:type="spellEnd"/>
            <w:r>
              <w:t xml:space="preserve"> </w:t>
            </w:r>
            <w:proofErr w:type="spellStart"/>
            <w:r>
              <w:t>Mtg</w:t>
            </w:r>
            <w:proofErr w:type="spellEnd"/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384DE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384DE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384DE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384DE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384DE0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3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384DE0">
              <w:rPr>
                <w:noProof/>
              </w:rPr>
              <w:t>17</w:t>
            </w:r>
            <w:r>
              <w:fldChar w:fldCharType="end"/>
            </w:r>
          </w:p>
        </w:tc>
      </w:tr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384DE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BC3C01">
            <w:r>
              <w:t>1</w:t>
            </w:r>
            <w:r w:rsidRPr="00BC3C01">
              <w:rPr>
                <w:vertAlign w:val="superscript"/>
              </w:rPr>
              <w:t>st</w:t>
            </w:r>
            <w:r>
              <w:t xml:space="preserve"> Gen </w:t>
            </w:r>
            <w:proofErr w:type="spellStart"/>
            <w:r>
              <w:t>Mtg</w:t>
            </w:r>
            <w:proofErr w:type="spellEnd"/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384DE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384DE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384DE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384DE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384DE0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464E39">
            <w:r>
              <w:t>Football Home Game, Georgia Southern Eagles</w:t>
            </w:r>
          </w:p>
        </w:tc>
        <w:tc>
          <w:tcPr>
            <w:tcW w:w="33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384DE0">
              <w:rPr>
                <w:noProof/>
              </w:rPr>
              <w:t>24</w:t>
            </w:r>
            <w:r>
              <w:fldChar w:fldCharType="end"/>
            </w:r>
          </w:p>
        </w:tc>
      </w:tr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384DE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384DE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384DE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BC3C01">
            <w:r>
              <w:t>Info Night</w:t>
            </w:r>
          </w:p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384DE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384DE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384DE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384DE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384DE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384DE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384DE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384DE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384DE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384DE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384DE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384DE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384DE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384DE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384DE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84DE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384DE0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3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384DE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384DE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84DE0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927F0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27F0A" w:rsidRDefault="00927F0A"/>
        </w:tc>
        <w:tc>
          <w:tcPr>
            <w:tcW w:w="345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384DE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D126A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384DE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927F0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927F0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927F0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46" w:type="dxa"/>
            <w:vAlign w:val="bottom"/>
          </w:tcPr>
          <w:p w:rsidR="00927F0A" w:rsidRDefault="00927F0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927F0A" w:rsidRDefault="00927F0A"/>
        </w:tc>
        <w:tc>
          <w:tcPr>
            <w:tcW w:w="335" w:type="dxa"/>
            <w:vAlign w:val="bottom"/>
          </w:tcPr>
          <w:p w:rsidR="00927F0A" w:rsidRDefault="00927F0A">
            <w:pPr>
              <w:pStyle w:val="Dates"/>
            </w:pPr>
          </w:p>
        </w:tc>
      </w:tr>
    </w:tbl>
    <w:p w:rsidR="00927F0A" w:rsidRDefault="00927F0A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927F0A">
        <w:trPr>
          <w:trHeight w:hRule="exact" w:val="4464"/>
          <w:jc w:val="center"/>
        </w:trPr>
        <w:tc>
          <w:tcPr>
            <w:tcW w:w="5760" w:type="dxa"/>
          </w:tcPr>
          <w:p w:rsidR="00927F0A" w:rsidRDefault="00D126A0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384DE0">
              <w:t>September</w:t>
            </w:r>
            <w:r>
              <w:fldChar w:fldCharType="end"/>
            </w:r>
          </w:p>
          <w:p w:rsidR="00927F0A" w:rsidRDefault="00D126A0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384DE0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927F0A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84DE0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C3C0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C3C0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C3C0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C3C0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</w:tr>
                </w:tbl>
                <w:p w:rsidR="00927F0A" w:rsidRDefault="00927F0A"/>
              </w:tc>
              <w:tc>
                <w:tcPr>
                  <w:tcW w:w="482" w:type="dxa"/>
                </w:tcPr>
                <w:p w:rsidR="00927F0A" w:rsidRDefault="00927F0A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84DE0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C3C0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927F0A"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D126A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84D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84DE0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927F0A" w:rsidRDefault="00927F0A">
                        <w:pPr>
                          <w:pStyle w:val="Off-MonthDates"/>
                        </w:pPr>
                      </w:p>
                    </w:tc>
                  </w:tr>
                </w:tbl>
                <w:p w:rsidR="00927F0A" w:rsidRDefault="00927F0A"/>
              </w:tc>
            </w:tr>
          </w:tbl>
          <w:p w:rsidR="00927F0A" w:rsidRDefault="00927F0A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927F0A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927F0A" w:rsidRDefault="00D126A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384DE0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927F0A" w:rsidRDefault="00D126A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384DE0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927F0A" w:rsidRDefault="00927F0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927F0A" w:rsidRDefault="00D126A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384DE0"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927F0A" w:rsidRDefault="00D126A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384DE0">
                    <w:t>2016</w:t>
                  </w:r>
                  <w:r>
                    <w:fldChar w:fldCharType="end"/>
                  </w:r>
                </w:p>
              </w:tc>
            </w:tr>
          </w:tbl>
          <w:p w:rsidR="00927F0A" w:rsidRDefault="00927F0A"/>
        </w:tc>
        <w:tc>
          <w:tcPr>
            <w:tcW w:w="629" w:type="dxa"/>
          </w:tcPr>
          <w:p w:rsidR="00927F0A" w:rsidRDefault="00927F0A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927F0A" w:rsidRDefault="00D126A0">
            <w:pPr>
              <w:pStyle w:val="Heading1"/>
            </w:pPr>
            <w:r>
              <w:t>Notes:</w:t>
            </w:r>
          </w:p>
          <w:p w:rsidR="00927F0A" w:rsidRDefault="00BC3C01">
            <w:pPr>
              <w:pStyle w:val="Notes"/>
            </w:pPr>
            <w:r>
              <w:t>-either fundraiser or social (probably social)</w:t>
            </w:r>
          </w:p>
        </w:tc>
      </w:tr>
    </w:tbl>
    <w:p w:rsidR="00927F0A" w:rsidRDefault="00927F0A">
      <w:pPr>
        <w:pStyle w:val="NoSpacing"/>
      </w:pPr>
    </w:p>
    <w:sectPr w:rsidR="00927F0A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919" w:rsidRDefault="00A90919">
      <w:pPr>
        <w:spacing w:after="0"/>
      </w:pPr>
      <w:r>
        <w:separator/>
      </w:r>
    </w:p>
  </w:endnote>
  <w:endnote w:type="continuationSeparator" w:id="0">
    <w:p w:rsidR="00A90919" w:rsidRDefault="00A909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E0" w:rsidRDefault="00384D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51A9CAB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1A61F7A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F493F37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9C3D313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EF0361F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46F35299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EACA0FC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6086172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F652C33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2EECE4E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C036037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BCD42AC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A1C5699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A84B944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9DC6ED5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9509898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98E71E2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B72C5FD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1381BEE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8434400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D182675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7D9B7EC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CC62415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5F8B1D3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1DA5620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2248DEC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5236B3A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00EFF59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F3A4F92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A0E7397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21999E8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1C58A17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3BDA5D49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4203D7EB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919" w:rsidRDefault="00A90919">
      <w:pPr>
        <w:spacing w:after="0"/>
      </w:pPr>
      <w:r>
        <w:separator/>
      </w:r>
    </w:p>
  </w:footnote>
  <w:footnote w:type="continuationSeparator" w:id="0">
    <w:p w:rsidR="00A90919" w:rsidRDefault="00A909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DE0" w:rsidRDefault="00384D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3EE895E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6CB21CB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746F556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3635CD9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CCD7516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86C693F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2AE5ECA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3873262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0CC8245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6D9455B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F965D7A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BD58C90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84FBA74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089598D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095615F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2C8685C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AF0EBAC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8A93188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19C0860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273A29C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5474237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06F2467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1827B5E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6FC480AC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DCDE9FD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23884CC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E31B4E5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941A4B2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F24E557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7CBDCDA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04DA0CE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3802671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A2F4FDF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7D7CDA9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39C5B42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1915E70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A4D5263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97D2091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17D51C8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E0D77EB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2AE9FCD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27996EC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2DDBD06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567B898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51D52FB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D6C3520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394FB67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6904FCF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016445A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3725535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C99B356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4D73772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836975B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51BCE8A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9/30/2016"/>
    <w:docVar w:name="MonthEndA" w:val="10/31/2016"/>
    <w:docVar w:name="MonthEndB" w:val="8/31/2016"/>
    <w:docVar w:name="MonthStart" w:val="9/1/2016"/>
    <w:docVar w:name="MonthStartA" w:val="10/1/2016"/>
    <w:docVar w:name="MonthStartB" w:val="8/1/2016"/>
  </w:docVars>
  <w:rsids>
    <w:rsidRoot w:val="00BC3C01"/>
    <w:rsid w:val="00046CF1"/>
    <w:rsid w:val="00384DE0"/>
    <w:rsid w:val="00464E39"/>
    <w:rsid w:val="00927F0A"/>
    <w:rsid w:val="00A90919"/>
    <w:rsid w:val="00AA4DFC"/>
    <w:rsid w:val="00BC3C01"/>
    <w:rsid w:val="00D126A0"/>
    <w:rsid w:val="00F9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zy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Ohrnberger</dc:creator>
  <cp:lastModifiedBy>user</cp:lastModifiedBy>
  <cp:revision>2</cp:revision>
  <dcterms:created xsi:type="dcterms:W3CDTF">2016-09-21T22:47:00Z</dcterms:created>
  <dcterms:modified xsi:type="dcterms:W3CDTF">2016-09-21T22:47:00Z</dcterms:modified>
  <cp:version/>
</cp:coreProperties>
</file>